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E0B" w:rsidRDefault="00EE3E0B" w:rsidP="0067520D"/>
    <w:p w:rsidR="00EE3E0B" w:rsidRPr="006A396C" w:rsidRDefault="00EE3E0B" w:rsidP="0067520D">
      <w:r w:rsidRPr="006A396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6.75pt;height:491.25pt">
            <v:imagedata r:id="rId7" o:title=""/>
          </v:shape>
        </w:pict>
      </w:r>
    </w:p>
    <w:p w:rsidR="00EE3E0B" w:rsidRDefault="00EE3E0B" w:rsidP="0067520D"/>
    <w:p w:rsidR="00EE3E0B" w:rsidRDefault="00EE3E0B" w:rsidP="0067520D"/>
    <w:p w:rsidR="00EE3E0B" w:rsidRDefault="00EE3E0B" w:rsidP="0067520D"/>
    <w:p w:rsidR="00EE3E0B" w:rsidRDefault="00EE3E0B" w:rsidP="0067520D"/>
    <w:p w:rsidR="00EE3E0B" w:rsidRDefault="00EE3E0B" w:rsidP="00C856EA">
      <w:pPr>
        <w:jc w:val="center"/>
        <w:rPr>
          <w:rFonts w:ascii="Verdana" w:hAnsi="Verdana"/>
          <w:noProof/>
          <w:sz w:val="20"/>
          <w:szCs w:val="20"/>
          <w:lang w:eastAsia="da-DK"/>
        </w:rPr>
      </w:pPr>
    </w:p>
    <w:sectPr w:rsidR="00EE3E0B" w:rsidSect="00EE1B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E0B" w:rsidRDefault="00EE3E0B" w:rsidP="00D26310">
      <w:r>
        <w:separator/>
      </w:r>
    </w:p>
  </w:endnote>
  <w:endnote w:type="continuationSeparator" w:id="0">
    <w:p w:rsidR="00EE3E0B" w:rsidRDefault="00EE3E0B" w:rsidP="00D263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E0B" w:rsidRDefault="00EE3E0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E0B" w:rsidRPr="00C856EA" w:rsidRDefault="00EE3E0B" w:rsidP="00C46EF0">
    <w:pPr>
      <w:ind w:firstLine="1304"/>
      <w:rPr>
        <w:noProof/>
        <w:lang w:val="de-DE" w:eastAsia="da-DK"/>
      </w:rPr>
    </w:pPr>
    <w:r w:rsidRPr="00C856EA">
      <w:rPr>
        <w:noProof/>
        <w:lang w:val="de-DE" w:eastAsia="da-DK"/>
      </w:rPr>
      <w:t xml:space="preserve">T: 8661 3611 / F: + 8661 3911 / E-mail: </w:t>
    </w:r>
    <w:hyperlink r:id="rId1" w:history="1">
      <w:r w:rsidRPr="00C856EA">
        <w:rPr>
          <w:rStyle w:val="Hyperlink"/>
          <w:noProof/>
          <w:lang w:val="de-DE" w:eastAsia="da-DK"/>
        </w:rPr>
        <w:t>chiroform@chiroform.dk</w:t>
      </w:r>
    </w:hyperlink>
    <w:r w:rsidRPr="00C856EA">
      <w:rPr>
        <w:noProof/>
        <w:lang w:val="de-DE" w:eastAsia="da-DK"/>
      </w:rPr>
      <w:t xml:space="preserve"> </w:t>
    </w:r>
  </w:p>
  <w:p w:rsidR="00EE3E0B" w:rsidRPr="00C46EF0" w:rsidRDefault="00EE3E0B" w:rsidP="00EE1BD5">
    <w:pPr>
      <w:rPr>
        <w:noProof/>
        <w:lang w:val="en-US" w:eastAsia="da-DK"/>
      </w:rPr>
    </w:pPr>
    <w:r w:rsidRPr="00C856EA">
      <w:rPr>
        <w:noProof/>
        <w:lang w:val="de-DE" w:eastAsia="da-DK"/>
      </w:rPr>
      <w:tab/>
    </w:r>
    <w:r>
      <w:rPr>
        <w:noProof/>
        <w:lang w:val="en-US" w:eastAsia="da-DK"/>
      </w:rPr>
      <w:t xml:space="preserve">Chiroform ApS / Industrivej 23 / 8800 Viborg / </w:t>
    </w:r>
    <w:hyperlink r:id="rId2" w:history="1">
      <w:r w:rsidRPr="00465BBC">
        <w:rPr>
          <w:rStyle w:val="Hyperlink"/>
          <w:noProof/>
          <w:lang w:val="en-US" w:eastAsia="da-DK"/>
        </w:rPr>
        <w:t>www.chiroform.dk</w:t>
      </w:r>
    </w:hyperlink>
    <w:r>
      <w:rPr>
        <w:noProof/>
        <w:lang w:val="en-US" w:eastAsia="da-DK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E0B" w:rsidRDefault="00EE3E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E0B" w:rsidRDefault="00EE3E0B" w:rsidP="00D26310">
      <w:r>
        <w:separator/>
      </w:r>
    </w:p>
  </w:footnote>
  <w:footnote w:type="continuationSeparator" w:id="0">
    <w:p w:rsidR="00EE3E0B" w:rsidRDefault="00EE3E0B" w:rsidP="00D263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E0B" w:rsidRDefault="00EE3E0B">
    <w:pPr>
      <w:pStyle w:val="Header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925047" o:spid="_x0000_s2049" type="#_x0000_t75" style="position:absolute;margin-left:0;margin-top:0;width:481.8pt;height:555.6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E0B" w:rsidRPr="00C46EF0" w:rsidRDefault="00EE3E0B" w:rsidP="00C46EF0">
    <w:pPr>
      <w:pStyle w:val="Header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925048" o:spid="_x0000_s2050" type="#_x0000_t75" style="position:absolute;margin-left:0;margin-top:0;width:481.8pt;height:555.6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>
      <w:tab/>
    </w:r>
    <w:r>
      <w:rPr>
        <w:noProof/>
        <w:lang w:eastAsia="da-DK"/>
      </w:rPr>
      <w:pict>
        <v:shape id="Billede 2" o:spid="_x0000_i1026" type="#_x0000_t75" style="width:228pt;height:72.75pt;visibility:visible">
          <v:imagedata r:id="rId2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E0B" w:rsidRDefault="00EE3E0B">
    <w:pPr>
      <w:pStyle w:val="Header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925046" o:spid="_x0000_s2051" type="#_x0000_t75" style="position:absolute;margin-left:0;margin-top:0;width:481.8pt;height:555.6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E211ED"/>
    <w:multiLevelType w:val="hybridMultilevel"/>
    <w:tmpl w:val="52BC78D4"/>
    <w:lvl w:ilvl="0" w:tplc="F1DAEE5E">
      <w:start w:val="30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1350"/>
    <w:rsid w:val="00001025"/>
    <w:rsid w:val="000102FD"/>
    <w:rsid w:val="00012B94"/>
    <w:rsid w:val="00017D2F"/>
    <w:rsid w:val="000257DF"/>
    <w:rsid w:val="00045CBD"/>
    <w:rsid w:val="00055EAA"/>
    <w:rsid w:val="000566FA"/>
    <w:rsid w:val="00061D31"/>
    <w:rsid w:val="000705C3"/>
    <w:rsid w:val="00077D53"/>
    <w:rsid w:val="0008210E"/>
    <w:rsid w:val="0009150E"/>
    <w:rsid w:val="0009512E"/>
    <w:rsid w:val="000A4A21"/>
    <w:rsid w:val="000B044C"/>
    <w:rsid w:val="000B333A"/>
    <w:rsid w:val="000B4CFB"/>
    <w:rsid w:val="000E4A28"/>
    <w:rsid w:val="000E56AC"/>
    <w:rsid w:val="000E7003"/>
    <w:rsid w:val="001003AF"/>
    <w:rsid w:val="001016BE"/>
    <w:rsid w:val="00101B62"/>
    <w:rsid w:val="0010294A"/>
    <w:rsid w:val="00111316"/>
    <w:rsid w:val="00111E4F"/>
    <w:rsid w:val="00133FF4"/>
    <w:rsid w:val="001360AA"/>
    <w:rsid w:val="00140A5D"/>
    <w:rsid w:val="001505B5"/>
    <w:rsid w:val="0016236D"/>
    <w:rsid w:val="00174B44"/>
    <w:rsid w:val="00176B42"/>
    <w:rsid w:val="001856BA"/>
    <w:rsid w:val="00186630"/>
    <w:rsid w:val="00191C49"/>
    <w:rsid w:val="0019440D"/>
    <w:rsid w:val="001B12B3"/>
    <w:rsid w:val="001B60B2"/>
    <w:rsid w:val="001C20D3"/>
    <w:rsid w:val="001C3508"/>
    <w:rsid w:val="001D68C5"/>
    <w:rsid w:val="001E0A47"/>
    <w:rsid w:val="001E4B9C"/>
    <w:rsid w:val="00206163"/>
    <w:rsid w:val="00225215"/>
    <w:rsid w:val="00232D54"/>
    <w:rsid w:val="002339F3"/>
    <w:rsid w:val="0023639F"/>
    <w:rsid w:val="00247408"/>
    <w:rsid w:val="00247C40"/>
    <w:rsid w:val="00250090"/>
    <w:rsid w:val="00260437"/>
    <w:rsid w:val="00265B12"/>
    <w:rsid w:val="00271EE1"/>
    <w:rsid w:val="00277C6B"/>
    <w:rsid w:val="00282B19"/>
    <w:rsid w:val="002908E5"/>
    <w:rsid w:val="002A0A58"/>
    <w:rsid w:val="002A422B"/>
    <w:rsid w:val="002A54A1"/>
    <w:rsid w:val="002B095F"/>
    <w:rsid w:val="002B46C0"/>
    <w:rsid w:val="002C1712"/>
    <w:rsid w:val="002C3F0F"/>
    <w:rsid w:val="002D09CC"/>
    <w:rsid w:val="002D0DE9"/>
    <w:rsid w:val="002D38B6"/>
    <w:rsid w:val="002D56C4"/>
    <w:rsid w:val="002F32EF"/>
    <w:rsid w:val="002F61FA"/>
    <w:rsid w:val="00300FD4"/>
    <w:rsid w:val="0031034B"/>
    <w:rsid w:val="00321003"/>
    <w:rsid w:val="00332E61"/>
    <w:rsid w:val="00333525"/>
    <w:rsid w:val="00335F5C"/>
    <w:rsid w:val="00336C28"/>
    <w:rsid w:val="003371B9"/>
    <w:rsid w:val="00337316"/>
    <w:rsid w:val="00346918"/>
    <w:rsid w:val="00347234"/>
    <w:rsid w:val="00347768"/>
    <w:rsid w:val="00356857"/>
    <w:rsid w:val="00357ECB"/>
    <w:rsid w:val="0037693E"/>
    <w:rsid w:val="00385F44"/>
    <w:rsid w:val="00392D64"/>
    <w:rsid w:val="003A0D24"/>
    <w:rsid w:val="003A447F"/>
    <w:rsid w:val="003B47EF"/>
    <w:rsid w:val="003B6AF3"/>
    <w:rsid w:val="003C41D7"/>
    <w:rsid w:val="003C7C3A"/>
    <w:rsid w:val="003D206B"/>
    <w:rsid w:val="003E4E8F"/>
    <w:rsid w:val="00401AFB"/>
    <w:rsid w:val="00424217"/>
    <w:rsid w:val="00431E29"/>
    <w:rsid w:val="00434ECF"/>
    <w:rsid w:val="00437B96"/>
    <w:rsid w:val="0044341B"/>
    <w:rsid w:val="004520A8"/>
    <w:rsid w:val="00454663"/>
    <w:rsid w:val="00462323"/>
    <w:rsid w:val="00462AA9"/>
    <w:rsid w:val="00462FCC"/>
    <w:rsid w:val="00465BBC"/>
    <w:rsid w:val="00477915"/>
    <w:rsid w:val="004867B8"/>
    <w:rsid w:val="00492B13"/>
    <w:rsid w:val="00493AC8"/>
    <w:rsid w:val="004B0BD3"/>
    <w:rsid w:val="004C21A3"/>
    <w:rsid w:val="004C32A8"/>
    <w:rsid w:val="004C7A21"/>
    <w:rsid w:val="004D6703"/>
    <w:rsid w:val="004D7A2C"/>
    <w:rsid w:val="004F00D2"/>
    <w:rsid w:val="004F4CF1"/>
    <w:rsid w:val="00500775"/>
    <w:rsid w:val="0051177E"/>
    <w:rsid w:val="00511A20"/>
    <w:rsid w:val="00531889"/>
    <w:rsid w:val="005517F3"/>
    <w:rsid w:val="00552CA6"/>
    <w:rsid w:val="0055542D"/>
    <w:rsid w:val="00570B20"/>
    <w:rsid w:val="00581739"/>
    <w:rsid w:val="00595DC4"/>
    <w:rsid w:val="005A055D"/>
    <w:rsid w:val="005A22CD"/>
    <w:rsid w:val="005A23D0"/>
    <w:rsid w:val="005B547B"/>
    <w:rsid w:val="005B7806"/>
    <w:rsid w:val="005C6876"/>
    <w:rsid w:val="005D37E7"/>
    <w:rsid w:val="005E3D29"/>
    <w:rsid w:val="00601D96"/>
    <w:rsid w:val="00606DA5"/>
    <w:rsid w:val="00621550"/>
    <w:rsid w:val="006319D8"/>
    <w:rsid w:val="00635154"/>
    <w:rsid w:val="006416F1"/>
    <w:rsid w:val="00643015"/>
    <w:rsid w:val="00654BD9"/>
    <w:rsid w:val="00661269"/>
    <w:rsid w:val="006716EC"/>
    <w:rsid w:val="0067520D"/>
    <w:rsid w:val="00682AD7"/>
    <w:rsid w:val="00687104"/>
    <w:rsid w:val="006903D7"/>
    <w:rsid w:val="006A319F"/>
    <w:rsid w:val="006A396C"/>
    <w:rsid w:val="006B37A6"/>
    <w:rsid w:val="006B3849"/>
    <w:rsid w:val="006B47D8"/>
    <w:rsid w:val="006B5075"/>
    <w:rsid w:val="006C429D"/>
    <w:rsid w:val="006D358E"/>
    <w:rsid w:val="006E3471"/>
    <w:rsid w:val="006F2B39"/>
    <w:rsid w:val="0070055F"/>
    <w:rsid w:val="00704BC3"/>
    <w:rsid w:val="00705B6C"/>
    <w:rsid w:val="0072198D"/>
    <w:rsid w:val="007339C6"/>
    <w:rsid w:val="0073456F"/>
    <w:rsid w:val="00742B4C"/>
    <w:rsid w:val="007461C3"/>
    <w:rsid w:val="00760948"/>
    <w:rsid w:val="00761F6C"/>
    <w:rsid w:val="00765245"/>
    <w:rsid w:val="00773990"/>
    <w:rsid w:val="00790339"/>
    <w:rsid w:val="00792CBF"/>
    <w:rsid w:val="00793117"/>
    <w:rsid w:val="00794741"/>
    <w:rsid w:val="007B2D88"/>
    <w:rsid w:val="007B46BF"/>
    <w:rsid w:val="007C1418"/>
    <w:rsid w:val="007C3EE5"/>
    <w:rsid w:val="007E151C"/>
    <w:rsid w:val="007E3B49"/>
    <w:rsid w:val="007E579F"/>
    <w:rsid w:val="007F1FF3"/>
    <w:rsid w:val="007F35D2"/>
    <w:rsid w:val="007F7E58"/>
    <w:rsid w:val="00801F4E"/>
    <w:rsid w:val="00802AEE"/>
    <w:rsid w:val="00814646"/>
    <w:rsid w:val="008155F4"/>
    <w:rsid w:val="0082435E"/>
    <w:rsid w:val="0083146D"/>
    <w:rsid w:val="008371E0"/>
    <w:rsid w:val="0084041A"/>
    <w:rsid w:val="00842B02"/>
    <w:rsid w:val="0085093E"/>
    <w:rsid w:val="00856AE9"/>
    <w:rsid w:val="00862BAB"/>
    <w:rsid w:val="00871BD2"/>
    <w:rsid w:val="0087610A"/>
    <w:rsid w:val="00886018"/>
    <w:rsid w:val="008A3721"/>
    <w:rsid w:val="008A7408"/>
    <w:rsid w:val="008B3D93"/>
    <w:rsid w:val="008C3B95"/>
    <w:rsid w:val="008C7377"/>
    <w:rsid w:val="008D6135"/>
    <w:rsid w:val="008E0877"/>
    <w:rsid w:val="008E61DD"/>
    <w:rsid w:val="008E78EA"/>
    <w:rsid w:val="008F74DF"/>
    <w:rsid w:val="008F7EB1"/>
    <w:rsid w:val="00912613"/>
    <w:rsid w:val="00913FDF"/>
    <w:rsid w:val="009204E6"/>
    <w:rsid w:val="00924158"/>
    <w:rsid w:val="00935657"/>
    <w:rsid w:val="00936A9B"/>
    <w:rsid w:val="0094156E"/>
    <w:rsid w:val="00942471"/>
    <w:rsid w:val="009535C6"/>
    <w:rsid w:val="009658D2"/>
    <w:rsid w:val="00972F82"/>
    <w:rsid w:val="009745B5"/>
    <w:rsid w:val="009825E6"/>
    <w:rsid w:val="00983838"/>
    <w:rsid w:val="00994B73"/>
    <w:rsid w:val="009A44FB"/>
    <w:rsid w:val="009A68F2"/>
    <w:rsid w:val="009B31D0"/>
    <w:rsid w:val="009C3B68"/>
    <w:rsid w:val="009C457A"/>
    <w:rsid w:val="009C6F13"/>
    <w:rsid w:val="009D3EC1"/>
    <w:rsid w:val="009D420E"/>
    <w:rsid w:val="009E3676"/>
    <w:rsid w:val="00A06BF6"/>
    <w:rsid w:val="00A146B8"/>
    <w:rsid w:val="00A15E4A"/>
    <w:rsid w:val="00A17776"/>
    <w:rsid w:val="00A27199"/>
    <w:rsid w:val="00A40E63"/>
    <w:rsid w:val="00A41350"/>
    <w:rsid w:val="00A5137E"/>
    <w:rsid w:val="00A6455E"/>
    <w:rsid w:val="00A64B58"/>
    <w:rsid w:val="00A66083"/>
    <w:rsid w:val="00A77368"/>
    <w:rsid w:val="00A8183D"/>
    <w:rsid w:val="00A97E2B"/>
    <w:rsid w:val="00AA0F79"/>
    <w:rsid w:val="00AA695C"/>
    <w:rsid w:val="00AB10FE"/>
    <w:rsid w:val="00AB16AF"/>
    <w:rsid w:val="00AC02FF"/>
    <w:rsid w:val="00AC28F5"/>
    <w:rsid w:val="00AD1E96"/>
    <w:rsid w:val="00AD2828"/>
    <w:rsid w:val="00AE7527"/>
    <w:rsid w:val="00AF1847"/>
    <w:rsid w:val="00B10E70"/>
    <w:rsid w:val="00B15015"/>
    <w:rsid w:val="00B16A18"/>
    <w:rsid w:val="00B24438"/>
    <w:rsid w:val="00B40EE5"/>
    <w:rsid w:val="00B42DC9"/>
    <w:rsid w:val="00B57EA5"/>
    <w:rsid w:val="00B72B10"/>
    <w:rsid w:val="00B82CC8"/>
    <w:rsid w:val="00B965DC"/>
    <w:rsid w:val="00BA5362"/>
    <w:rsid w:val="00BA6369"/>
    <w:rsid w:val="00BA72FD"/>
    <w:rsid w:val="00BB6D67"/>
    <w:rsid w:val="00BD1975"/>
    <w:rsid w:val="00BD499E"/>
    <w:rsid w:val="00BD7975"/>
    <w:rsid w:val="00BE3BD1"/>
    <w:rsid w:val="00BF2302"/>
    <w:rsid w:val="00BF43B9"/>
    <w:rsid w:val="00BF448D"/>
    <w:rsid w:val="00C12E1F"/>
    <w:rsid w:val="00C1476B"/>
    <w:rsid w:val="00C16899"/>
    <w:rsid w:val="00C246CB"/>
    <w:rsid w:val="00C34BCA"/>
    <w:rsid w:val="00C3524A"/>
    <w:rsid w:val="00C42780"/>
    <w:rsid w:val="00C46EF0"/>
    <w:rsid w:val="00C51D7D"/>
    <w:rsid w:val="00C561DA"/>
    <w:rsid w:val="00C830DA"/>
    <w:rsid w:val="00C83422"/>
    <w:rsid w:val="00C856EA"/>
    <w:rsid w:val="00C86D4A"/>
    <w:rsid w:val="00C93990"/>
    <w:rsid w:val="00CA59EC"/>
    <w:rsid w:val="00CA6475"/>
    <w:rsid w:val="00CB1A9E"/>
    <w:rsid w:val="00CE179E"/>
    <w:rsid w:val="00CE19B3"/>
    <w:rsid w:val="00CE3288"/>
    <w:rsid w:val="00CE480A"/>
    <w:rsid w:val="00CF2A61"/>
    <w:rsid w:val="00CF3F81"/>
    <w:rsid w:val="00CF469D"/>
    <w:rsid w:val="00CF6AAF"/>
    <w:rsid w:val="00CF7917"/>
    <w:rsid w:val="00D0280E"/>
    <w:rsid w:val="00D07436"/>
    <w:rsid w:val="00D118AA"/>
    <w:rsid w:val="00D223AD"/>
    <w:rsid w:val="00D236EE"/>
    <w:rsid w:val="00D2414B"/>
    <w:rsid w:val="00D26310"/>
    <w:rsid w:val="00D34B5E"/>
    <w:rsid w:val="00D35366"/>
    <w:rsid w:val="00D4371C"/>
    <w:rsid w:val="00D51F54"/>
    <w:rsid w:val="00D52E08"/>
    <w:rsid w:val="00D710E2"/>
    <w:rsid w:val="00D779EF"/>
    <w:rsid w:val="00D77A03"/>
    <w:rsid w:val="00D77FFC"/>
    <w:rsid w:val="00D81751"/>
    <w:rsid w:val="00D82781"/>
    <w:rsid w:val="00D92AC5"/>
    <w:rsid w:val="00D95F7E"/>
    <w:rsid w:val="00DA4EA0"/>
    <w:rsid w:val="00DB3DA9"/>
    <w:rsid w:val="00DB6F3B"/>
    <w:rsid w:val="00DC58E7"/>
    <w:rsid w:val="00DC67CB"/>
    <w:rsid w:val="00DD5A57"/>
    <w:rsid w:val="00E07DD4"/>
    <w:rsid w:val="00E21062"/>
    <w:rsid w:val="00E25B22"/>
    <w:rsid w:val="00E2682B"/>
    <w:rsid w:val="00E26CC3"/>
    <w:rsid w:val="00E26F26"/>
    <w:rsid w:val="00E37EB9"/>
    <w:rsid w:val="00E51DFE"/>
    <w:rsid w:val="00E73589"/>
    <w:rsid w:val="00E752B2"/>
    <w:rsid w:val="00E80EB2"/>
    <w:rsid w:val="00E85ADB"/>
    <w:rsid w:val="00E85D9E"/>
    <w:rsid w:val="00E9025B"/>
    <w:rsid w:val="00E91BDE"/>
    <w:rsid w:val="00E91C6F"/>
    <w:rsid w:val="00E96450"/>
    <w:rsid w:val="00EB4529"/>
    <w:rsid w:val="00EC1B2C"/>
    <w:rsid w:val="00EC5EB5"/>
    <w:rsid w:val="00ED5128"/>
    <w:rsid w:val="00EE1BD5"/>
    <w:rsid w:val="00EE3E0B"/>
    <w:rsid w:val="00EE47C6"/>
    <w:rsid w:val="00EF74C7"/>
    <w:rsid w:val="00F04D16"/>
    <w:rsid w:val="00F1121E"/>
    <w:rsid w:val="00F133EE"/>
    <w:rsid w:val="00F135C3"/>
    <w:rsid w:val="00F30E5A"/>
    <w:rsid w:val="00F316CD"/>
    <w:rsid w:val="00F4030F"/>
    <w:rsid w:val="00F6302D"/>
    <w:rsid w:val="00F65861"/>
    <w:rsid w:val="00F72B4B"/>
    <w:rsid w:val="00F74A8B"/>
    <w:rsid w:val="00F846B1"/>
    <w:rsid w:val="00F97D32"/>
    <w:rsid w:val="00FA31EE"/>
    <w:rsid w:val="00FB357C"/>
    <w:rsid w:val="00FB3F11"/>
    <w:rsid w:val="00FC0407"/>
    <w:rsid w:val="00FD7903"/>
    <w:rsid w:val="00FE384F"/>
    <w:rsid w:val="00FE7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BD5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E1BD5"/>
    <w:pPr>
      <w:keepNext/>
      <w:keepLines/>
      <w:outlineLvl w:val="0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E1BD5"/>
    <w:rPr>
      <w:rFonts w:eastAsia="Times New Roman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D26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63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2631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2631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2631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26310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D26310"/>
    <w:pPr>
      <w:contextualSpacing/>
      <w:jc w:val="center"/>
    </w:pPr>
    <w:rPr>
      <w:rFonts w:eastAsia="Times New Roman"/>
      <w:b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D26310"/>
    <w:rPr>
      <w:rFonts w:eastAsia="Times New Roman" w:cs="Times New Roman"/>
      <w:b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rsid w:val="00EE1BD5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C6F1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9C6F13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9C6F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79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roform.dk" TargetMode="External"/><Relationship Id="rId1" Type="http://schemas.openxmlformats.org/officeDocument/2006/relationships/hyperlink" Target="mailto:chiroform@chiroform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ger\Desktop\Viborg%20FF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Viborg FF</Template>
  <TotalTime>2</TotalTime>
  <Pages>1</Pages>
  <Words>1</Words>
  <Characters>7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Bruger</dc:creator>
  <cp:keywords/>
  <dc:description/>
  <cp:lastModifiedBy>thomas</cp:lastModifiedBy>
  <cp:revision>2</cp:revision>
  <cp:lastPrinted>2013-09-26T11:16:00Z</cp:lastPrinted>
  <dcterms:created xsi:type="dcterms:W3CDTF">2015-07-09T06:47:00Z</dcterms:created>
  <dcterms:modified xsi:type="dcterms:W3CDTF">2015-07-09T06:47:00Z</dcterms:modified>
</cp:coreProperties>
</file>